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03EC" w:rsidRPr="00D4014F" w:rsidRDefault="00EE03EC" w:rsidP="00AF6E7E">
      <w:pPr>
        <w:jc w:val="center"/>
        <w:rPr>
          <w:b/>
          <w:sz w:val="44"/>
          <w:szCs w:val="44"/>
        </w:rPr>
      </w:pPr>
      <w:r w:rsidRPr="00D4014F">
        <w:rPr>
          <w:rFonts w:hint="eastAsia"/>
          <w:b/>
          <w:sz w:val="44"/>
          <w:szCs w:val="44"/>
        </w:rPr>
        <w:t>石門區公所</w:t>
      </w:r>
      <w:r w:rsidRPr="00D4014F">
        <w:rPr>
          <w:b/>
          <w:sz w:val="44"/>
          <w:szCs w:val="44"/>
        </w:rPr>
        <w:t>103</w:t>
      </w:r>
      <w:r w:rsidRPr="00D4014F">
        <w:rPr>
          <w:rFonts w:hint="eastAsia"/>
          <w:b/>
          <w:sz w:val="44"/>
          <w:szCs w:val="44"/>
        </w:rPr>
        <w:t>學年度親職講座</w:t>
      </w:r>
    </w:p>
    <w:p w:rsidR="00EE03EC" w:rsidRDefault="00EE03EC"/>
    <w:p w:rsidR="00EE03EC" w:rsidRDefault="00EE03EC">
      <w:r>
        <w:rPr>
          <w:rFonts w:hint="eastAsia"/>
        </w:rPr>
        <w:t>親愛的區民好：</w:t>
      </w:r>
    </w:p>
    <w:p w:rsidR="00EE03EC" w:rsidRDefault="00EE03EC">
      <w:r>
        <w:rPr>
          <w:rFonts w:hint="eastAsia"/>
        </w:rPr>
        <w:t>感謝您的共襄盛舉，六月份家庭教育課程</w:t>
      </w:r>
      <w:r>
        <w:t>(</w:t>
      </w:r>
      <w:r>
        <w:rPr>
          <w:rFonts w:hint="eastAsia"/>
        </w:rPr>
        <w:t>親職講座</w:t>
      </w:r>
      <w:r>
        <w:t>)</w:t>
      </w:r>
      <w:r>
        <w:rPr>
          <w:rFonts w:hint="eastAsia"/>
        </w:rPr>
        <w:t>，將於</w:t>
      </w:r>
      <w:smartTag w:uri="urn:schemas-microsoft-com:office:smarttags" w:element="chsdate">
        <w:smartTagPr>
          <w:attr w:name="IsROCDate" w:val="False"/>
          <w:attr w:name="IsLunarDate" w:val="False"/>
          <w:attr w:name="Day" w:val="26"/>
          <w:attr w:name="Month" w:val="6"/>
          <w:attr w:name="Year" w:val="2014"/>
        </w:smartTagPr>
        <w:r>
          <w:t>6</w:t>
        </w:r>
        <w:r>
          <w:rPr>
            <w:rFonts w:hint="eastAsia"/>
          </w:rPr>
          <w:t>月</w:t>
        </w:r>
        <w:r>
          <w:t>26</w:t>
        </w:r>
        <w:r>
          <w:rPr>
            <w:rFonts w:hint="eastAsia"/>
          </w:rPr>
          <w:t>日</w:t>
        </w:r>
      </w:smartTag>
      <w:r>
        <w:t>(</w:t>
      </w:r>
      <w:r>
        <w:rPr>
          <w:rFonts w:hint="eastAsia"/>
        </w:rPr>
        <w:t>四</w:t>
      </w:r>
      <w:r>
        <w:t>)</w:t>
      </w:r>
      <w:r>
        <w:rPr>
          <w:rFonts w:hint="eastAsia"/>
        </w:rPr>
        <w:t>舉行</w:t>
      </w:r>
    </w:p>
    <w:p w:rsidR="00EE03EC" w:rsidRDefault="00EE03EC">
      <w:r>
        <w:rPr>
          <w:rFonts w:hint="eastAsia"/>
        </w:rPr>
        <w:t>，期待您的蒞臨。</w:t>
      </w: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文字方塊 1" o:spid="_x0000_s1026" type="#_x0000_t202" style="position:absolute;margin-left:318.75pt;margin-top:.75pt;width:119.25pt;height:166.5pt;z-index:25165824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" strokeweight=".5pt">
            <v:textbox>
              <w:txbxContent>
                <w:p w:rsidR="00EE03EC" w:rsidRDefault="00EE03EC">
                  <w:r>
                    <w:rPr>
                      <w:noProof/>
                    </w:rPr>
                    <w:pict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圖片 2" o:spid="_x0000_i1026" type="#_x0000_t75" style="width:103.5pt;height:147.75pt;visibility:visible">
                        <v:imagedata r:id="rId6" o:title=""/>
                      </v:shape>
                    </w:pict>
                  </w:r>
                </w:p>
              </w:txbxContent>
            </v:textbox>
          </v:shape>
        </w:pict>
      </w:r>
    </w:p>
    <w:p w:rsidR="00EE03EC" w:rsidRDefault="00EE03EC">
      <w:r>
        <w:rPr>
          <w:rFonts w:hint="eastAsia"/>
        </w:rPr>
        <w:t>一、參加對象：石門區區民</w:t>
      </w:r>
    </w:p>
    <w:p w:rsidR="00EE03EC" w:rsidRDefault="00EE03EC">
      <w:r>
        <w:rPr>
          <w:rFonts w:hint="eastAsia"/>
        </w:rPr>
        <w:t>二、講座時間：</w:t>
      </w:r>
      <w:r>
        <w:t>103</w:t>
      </w:r>
      <w:r>
        <w:rPr>
          <w:rFonts w:hint="eastAsia"/>
        </w:rPr>
        <w:t>年</w:t>
      </w:r>
      <w:r>
        <w:t>6</w:t>
      </w:r>
      <w:r>
        <w:rPr>
          <w:rFonts w:hint="eastAsia"/>
        </w:rPr>
        <w:t>月</w:t>
      </w:r>
      <w:r>
        <w:t>26</w:t>
      </w:r>
      <w:r>
        <w:rPr>
          <w:rFonts w:hint="eastAsia"/>
        </w:rPr>
        <w:t>日</w:t>
      </w:r>
      <w:r>
        <w:t>(</w:t>
      </w:r>
      <w:r>
        <w:rPr>
          <w:rFonts w:hint="eastAsia"/>
        </w:rPr>
        <w:t>四</w:t>
      </w:r>
      <w:r>
        <w:t>)9</w:t>
      </w:r>
      <w:r>
        <w:rPr>
          <w:rFonts w:hint="eastAsia"/>
        </w:rPr>
        <w:t>：</w:t>
      </w:r>
      <w:r>
        <w:t>00-12</w:t>
      </w:r>
      <w:r>
        <w:rPr>
          <w:rFonts w:hint="eastAsia"/>
        </w:rPr>
        <w:t>：</w:t>
      </w:r>
      <w:r>
        <w:t>00</w:t>
      </w:r>
      <w:bookmarkStart w:id="0" w:name="_GoBack"/>
      <w:bookmarkEnd w:id="0"/>
    </w:p>
    <w:p w:rsidR="00EE03EC" w:rsidRDefault="00EE03EC">
      <w:r>
        <w:rPr>
          <w:rFonts w:hint="eastAsia"/>
        </w:rPr>
        <w:t>三、講座地點：</w:t>
      </w:r>
      <w:r w:rsidRPr="00D4014F">
        <w:rPr>
          <w:rFonts w:hint="eastAsia"/>
          <w:b/>
        </w:rPr>
        <w:t>石門區公所</w:t>
      </w:r>
      <w:r w:rsidRPr="00D4014F">
        <w:rPr>
          <w:b/>
        </w:rPr>
        <w:t>2</w:t>
      </w:r>
      <w:r w:rsidRPr="00D4014F">
        <w:rPr>
          <w:rFonts w:hint="eastAsia"/>
          <w:b/>
        </w:rPr>
        <w:t>樓會議室</w:t>
      </w:r>
      <w:r w:rsidRPr="00D4014F">
        <w:rPr>
          <w:b/>
        </w:rPr>
        <w:t xml:space="preserve">  </w:t>
      </w:r>
      <w: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EE03EC" w:rsidRPr="000D6800" w:rsidRDefault="00EE03EC">
      <w:pPr>
        <w:rPr>
          <w:b/>
        </w:rPr>
      </w:pPr>
      <w:r>
        <w:rPr>
          <w:rFonts w:hint="eastAsia"/>
        </w:rPr>
        <w:t>四、講座主題：</w:t>
      </w:r>
      <w:r w:rsidRPr="000D6800">
        <w:rPr>
          <w:rFonts w:hint="eastAsia"/>
          <w:b/>
        </w:rPr>
        <w:t>給孩子一枝人生的釣竿</w:t>
      </w:r>
      <w:r>
        <w:rPr>
          <w:b/>
        </w:rPr>
        <w:t>2</w:t>
      </w:r>
    </w:p>
    <w:p w:rsidR="00EE03EC" w:rsidRDefault="00EE03EC">
      <w:pPr>
        <w:rPr>
          <w:b/>
        </w:rPr>
      </w:pPr>
      <w:r>
        <w:rPr>
          <w:rFonts w:hint="eastAsia"/>
        </w:rPr>
        <w:t>伍、講師簡介：</w:t>
      </w:r>
      <w:smartTag w:uri="urn:schemas-microsoft-com:office:smarttags" w:element="PersonName">
        <w:smartTagPr>
          <w:attr w:name="ProductID" w:val="黃登漢"/>
        </w:smartTagPr>
        <w:r w:rsidRPr="000D6800">
          <w:rPr>
            <w:rFonts w:hint="eastAsia"/>
            <w:b/>
          </w:rPr>
          <w:t>黃登漢</w:t>
        </w:r>
      </w:smartTag>
      <w:r>
        <w:rPr>
          <w:rFonts w:hint="eastAsia"/>
          <w:b/>
        </w:rPr>
        <w:t>老師</w:t>
      </w:r>
    </w:p>
    <w:p w:rsidR="00EE03EC" w:rsidRPr="00D4014F" w:rsidRDefault="00EE03EC" w:rsidP="00D4014F">
      <w:pPr>
        <w:ind w:firstLineChars="200" w:firstLine="641"/>
        <w:rPr>
          <w:rFonts w:ascii="標楷體" w:eastAsia="標楷體" w:hAnsi="標楷體"/>
          <w:sz w:val="32"/>
          <w:szCs w:val="32"/>
        </w:rPr>
      </w:pPr>
      <w:r w:rsidRPr="00D4014F">
        <w:rPr>
          <w:rFonts w:ascii="標楷體" w:eastAsia="標楷體" w:hAnsi="標楷體" w:hint="eastAsia"/>
          <w:b/>
          <w:sz w:val="32"/>
          <w:szCs w:val="32"/>
        </w:rPr>
        <w:t>會後贈宣導品</w:t>
      </w:r>
      <w:r>
        <w:rPr>
          <w:rFonts w:ascii="標楷體" w:eastAsia="標楷體" w:hAnsi="標楷體" w:hint="eastAsia"/>
          <w:b/>
          <w:sz w:val="32"/>
          <w:szCs w:val="32"/>
        </w:rPr>
        <w:t>喔！數量有限</w:t>
      </w:r>
    </w:p>
    <w:p w:rsidR="00EE03EC" w:rsidRDefault="00EE03EC">
      <w:r>
        <w:rPr>
          <w:rFonts w:hint="eastAsia"/>
        </w:rPr>
        <w:t>現職：電視「爸媽冏很大」常客、</w:t>
      </w:r>
      <w:r w:rsidRPr="00DB1160">
        <w:rPr>
          <w:rFonts w:hint="eastAsia"/>
        </w:rPr>
        <w:t>親職教育專家</w:t>
      </w:r>
    </w:p>
    <w:p w:rsidR="00EE03EC" w:rsidRDefault="00EE03EC">
      <w:r>
        <w:rPr>
          <w:rFonts w:hint="eastAsia"/>
        </w:rPr>
        <w:t>著作：</w:t>
      </w:r>
    </w:p>
    <w:p w:rsidR="00EE03EC" w:rsidRPr="00DB1160" w:rsidRDefault="00EE03EC">
      <w:r w:rsidRPr="00DB1160">
        <w:rPr>
          <w:rFonts w:hint="eastAsia"/>
        </w:rPr>
        <w:t>《校長爸爸的生活教養學》《管教，要掌握鬆緊！》</w:t>
      </w:r>
    </w:p>
    <w:p w:rsidR="00EE03EC" w:rsidRDefault="00EE03EC">
      <w:r w:rsidRPr="00DB1160">
        <w:rPr>
          <w:rFonts w:hint="eastAsia"/>
          <w:shd w:val="pct15" w:color="auto" w:fill="FFFFFF"/>
        </w:rPr>
        <w:t>得獎記錄</w:t>
      </w:r>
      <w:r w:rsidRPr="00DB1160">
        <w:rPr>
          <w:shd w:val="pct15" w:color="auto" w:fill="FFFFFF"/>
        </w:rPr>
        <w:br/>
      </w:r>
      <w:r w:rsidRPr="00DB1160">
        <w:t>1980</w:t>
      </w:r>
      <w:r w:rsidRPr="00DB1160">
        <w:rPr>
          <w:rFonts w:hint="eastAsia"/>
        </w:rPr>
        <w:t>，發表第一篇童話作品「沒有朋友的野豬」於國語日報</w:t>
      </w:r>
      <w:r w:rsidRPr="00DB1160">
        <w:br/>
        <w:t>1984</w:t>
      </w:r>
      <w:r w:rsidRPr="00DB1160">
        <w:rPr>
          <w:rFonts w:hint="eastAsia"/>
        </w:rPr>
        <w:t>，教育廳教師節「黑板前的沉思」徵文第二名</w:t>
      </w:r>
      <w:r w:rsidRPr="00DB1160">
        <w:br/>
        <w:t>1986</w:t>
      </w:r>
      <w:r w:rsidRPr="00DB1160">
        <w:rPr>
          <w:rFonts w:hint="eastAsia"/>
        </w:rPr>
        <w:t>，指導學生參加第一屆統一全國童詩創作獲高年級優等</w:t>
      </w:r>
      <w:r w:rsidRPr="00DB1160">
        <w:br/>
        <w:t>1988</w:t>
      </w:r>
      <w:r w:rsidRPr="00DB1160">
        <w:rPr>
          <w:rFonts w:hint="eastAsia"/>
        </w:rPr>
        <w:t>，獲第二十二屆中國語文獎章</w:t>
      </w:r>
      <w:r w:rsidRPr="00DB1160">
        <w:br/>
        <w:t>1988</w:t>
      </w:r>
      <w:r w:rsidRPr="00DB1160">
        <w:rPr>
          <w:rFonts w:hint="eastAsia"/>
        </w:rPr>
        <w:t>，指導學生參加台灣省第一屆兒童文學徵文獲國小組優等</w:t>
      </w:r>
      <w:r w:rsidRPr="00DB1160">
        <w:br/>
        <w:t>1992</w:t>
      </w:r>
      <w:r w:rsidRPr="00DB1160">
        <w:rPr>
          <w:rFonts w:hint="eastAsia"/>
        </w:rPr>
        <w:t>，教育部社會人文科學教師教學優良獎</w:t>
      </w:r>
      <w:r w:rsidRPr="00DB1160">
        <w:br/>
        <w:t>1994</w:t>
      </w:r>
      <w:r w:rsidRPr="00DB1160">
        <w:rPr>
          <w:rFonts w:hint="eastAsia"/>
        </w:rPr>
        <w:t>，獲台灣省特殊優良教師「師鐸獎」</w:t>
      </w:r>
      <w:r w:rsidRPr="00DB1160">
        <w:br/>
      </w:r>
      <w:r w:rsidRPr="00DB1160">
        <w:rPr>
          <w:rFonts w:hint="eastAsia"/>
          <w:shd w:val="pct15" w:color="auto" w:fill="FFFFFF"/>
        </w:rPr>
        <w:t>作為一位爸爸</w:t>
      </w:r>
      <w:r w:rsidRPr="00DB1160">
        <w:br/>
        <w:t>1.</w:t>
      </w:r>
      <w:r w:rsidRPr="00DB1160">
        <w:rPr>
          <w:rFonts w:hint="eastAsia"/>
        </w:rPr>
        <w:t>聆聽並且關心孩子的想法，並且給予他們發展自我的自由！</w:t>
      </w:r>
      <w:r w:rsidRPr="00DB1160">
        <w:br/>
        <w:t>2.</w:t>
      </w:r>
      <w:r w:rsidRPr="00DB1160">
        <w:rPr>
          <w:rFonts w:hint="eastAsia"/>
        </w:rPr>
        <w:t>以正面肯定的話代替負面的責備！</w:t>
      </w:r>
      <w:r w:rsidRPr="00DB1160">
        <w:br/>
        <w:t>3.</w:t>
      </w:r>
      <w:r w:rsidRPr="00DB1160">
        <w:rPr>
          <w:rFonts w:hint="eastAsia"/>
        </w:rPr>
        <w:t>透過遊戲來學習，讓孩子學得開心又自然！</w:t>
      </w:r>
      <w:r w:rsidRPr="00DB1160">
        <w:br/>
      </w:r>
      <w:r w:rsidRPr="00DB1160">
        <w:rPr>
          <w:rFonts w:hint="eastAsia"/>
        </w:rPr>
        <w:t>作為一位校長</w:t>
      </w:r>
      <w:r w:rsidRPr="00DB1160">
        <w:br/>
        <w:t>1.</w:t>
      </w:r>
      <w:r w:rsidRPr="00DB1160">
        <w:rPr>
          <w:rFonts w:hint="eastAsia"/>
        </w:rPr>
        <w:t>三十年教職經驗。</w:t>
      </w:r>
      <w:r w:rsidRPr="00DB1160">
        <w:br/>
        <w:t>2.</w:t>
      </w:r>
      <w:r w:rsidRPr="00DB1160">
        <w:rPr>
          <w:rFonts w:hint="eastAsia"/>
        </w:rPr>
        <w:t>教育部社會人文科學教師教學優良獎</w:t>
      </w:r>
      <w:r w:rsidRPr="00DB1160">
        <w:br/>
        <w:t>3.</w:t>
      </w:r>
      <w:r w:rsidRPr="00DB1160">
        <w:rPr>
          <w:rFonts w:hint="eastAsia"/>
        </w:rPr>
        <w:t>台灣省特殊優良教師「師鐸獎」。</w:t>
      </w:r>
      <w:r w:rsidRPr="00DB1160">
        <w:br/>
      </w:r>
      <w:r w:rsidRPr="00DB1160">
        <w:rPr>
          <w:rFonts w:hint="eastAsia"/>
          <w:shd w:val="pct15" w:color="auto" w:fill="FFFFFF"/>
        </w:rPr>
        <w:t>作為一位作家</w:t>
      </w:r>
      <w:r w:rsidRPr="00DB1160">
        <w:rPr>
          <w:shd w:val="pct15" w:color="auto" w:fill="FFFFFF"/>
        </w:rPr>
        <w:br/>
      </w:r>
      <w:r w:rsidRPr="00DB1160">
        <w:t>1.</w:t>
      </w:r>
      <w:r w:rsidRPr="00DB1160">
        <w:rPr>
          <w:rFonts w:hint="eastAsia"/>
        </w:rPr>
        <w:t>桃園縣兒童文學協會常務理事。</w:t>
      </w:r>
      <w:r w:rsidRPr="00DB1160">
        <w:br/>
        <w:t>2.</w:t>
      </w:r>
      <w:r w:rsidRPr="00DB1160">
        <w:rPr>
          <w:rFonts w:hint="eastAsia"/>
        </w:rPr>
        <w:t>桃園縣教育電子報親職教育專欄作家。</w:t>
      </w:r>
      <w:r w:rsidRPr="00DB1160">
        <w:br/>
        <w:t>3.</w:t>
      </w:r>
      <w:r w:rsidRPr="00DB1160">
        <w:rPr>
          <w:rFonts w:hint="eastAsia"/>
        </w:rPr>
        <w:t>精湛學習公司講師。</w:t>
      </w:r>
      <w:r w:rsidRPr="00DB1160">
        <w:br/>
        <w:t>4.</w:t>
      </w:r>
      <w:r w:rsidRPr="00DB1160">
        <w:rPr>
          <w:rFonts w:hint="eastAsia"/>
        </w:rPr>
        <w:t>每年約有</w:t>
      </w:r>
      <w:r w:rsidRPr="00DB1160">
        <w:t>90</w:t>
      </w:r>
      <w:r w:rsidRPr="00DB1160">
        <w:rPr>
          <w:rFonts w:hint="eastAsia"/>
        </w:rPr>
        <w:t>場以上的演講邀約！</w:t>
      </w:r>
      <w:r w:rsidRPr="00DB1160">
        <w:br/>
      </w:r>
      <w:r w:rsidRPr="00DB1160">
        <w:br/>
      </w:r>
      <w:r w:rsidRPr="00DB1160">
        <w:rPr>
          <w:rFonts w:hint="eastAsia"/>
        </w:rPr>
        <w:t>校長爸爸的專屬部落格</w:t>
      </w:r>
      <w:r w:rsidRPr="00DB1160">
        <w:t>:yell451015.pixnet.net/blog</w:t>
      </w:r>
    </w:p>
    <w:p w:rsidR="00EE03EC" w:rsidRPr="00DB1160" w:rsidRDefault="00EE03EC"/>
    <w:sectPr w:rsidR="00EE03EC" w:rsidRPr="00DB1160" w:rsidSect="00726523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03EC" w:rsidRDefault="00EE03EC" w:rsidP="00E27B9B">
      <w:r>
        <w:separator/>
      </w:r>
    </w:p>
  </w:endnote>
  <w:endnote w:type="continuationSeparator" w:id="0">
    <w:p w:rsidR="00EE03EC" w:rsidRDefault="00EE03EC" w:rsidP="00E27B9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新細明體">
    <w:altName w:val="PMingLiU"/>
    <w:panose1 w:val="02020300000000000000"/>
    <w:charset w:val="88"/>
    <w:family w:val="roman"/>
    <w:pitch w:val="variable"/>
    <w:sig w:usb0="00000003" w:usb1="080E0000" w:usb2="00000016" w:usb3="00000000" w:csb0="001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03EC" w:rsidRDefault="00EE03EC" w:rsidP="00E27B9B">
      <w:r>
        <w:separator/>
      </w:r>
    </w:p>
  </w:footnote>
  <w:footnote w:type="continuationSeparator" w:id="0">
    <w:p w:rsidR="00EE03EC" w:rsidRDefault="00EE03EC" w:rsidP="00E27B9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80"/>
  <w:displayHorizontalDrawingGridEvery w:val="0"/>
  <w:displayVerticalDrawingGridEvery w:val="2"/>
  <w:characterSpacingControl w:val="compressPunctuation"/>
  <w:noLineBreaksAfter w:lang="zh-TW" w:val="([{£¥‘“‵〈《「『【〔〝︵︷︹︻︽︿﹁﹃﹙﹛﹝（｛"/>
  <w:noLineBreaksBefore w:lang="zh-TW" w:val="!),.:;?]}¢·–—’”•‥…‧′╴、。〉》」』】〕〞︰︱︳︴︶︸︺︼︾﹀﹂﹄﹏﹐﹑﹒﹔﹕﹖﹗﹚﹜﹞！），．：；？］｜｝､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C366A"/>
    <w:rsid w:val="00093343"/>
    <w:rsid w:val="000D6800"/>
    <w:rsid w:val="001007F1"/>
    <w:rsid w:val="001247FE"/>
    <w:rsid w:val="00175582"/>
    <w:rsid w:val="001B5EF2"/>
    <w:rsid w:val="001F5B30"/>
    <w:rsid w:val="00223D82"/>
    <w:rsid w:val="0024510F"/>
    <w:rsid w:val="00306D3C"/>
    <w:rsid w:val="004252EB"/>
    <w:rsid w:val="004C154B"/>
    <w:rsid w:val="00564801"/>
    <w:rsid w:val="005A75A6"/>
    <w:rsid w:val="005C1A0E"/>
    <w:rsid w:val="006F2E54"/>
    <w:rsid w:val="00726523"/>
    <w:rsid w:val="00750E94"/>
    <w:rsid w:val="007B5F73"/>
    <w:rsid w:val="0088598C"/>
    <w:rsid w:val="00A43C39"/>
    <w:rsid w:val="00AB770F"/>
    <w:rsid w:val="00AF6E7E"/>
    <w:rsid w:val="00B24DC9"/>
    <w:rsid w:val="00BD3BB8"/>
    <w:rsid w:val="00BF70FD"/>
    <w:rsid w:val="00C14AD1"/>
    <w:rsid w:val="00D4014F"/>
    <w:rsid w:val="00DB1160"/>
    <w:rsid w:val="00E25315"/>
    <w:rsid w:val="00E27B9B"/>
    <w:rsid w:val="00EC366A"/>
    <w:rsid w:val="00EE03EC"/>
    <w:rsid w:val="00EE32B4"/>
    <w:rsid w:val="00FC7D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martTagType w:namespaceuri="urn:schemas-microsoft-com:office:smarttags" w:name="chsdate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新細明體" w:hAnsi="Calibri" w:cs="Times New Roman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26523"/>
    <w:pPr>
      <w:widowControl w:val="0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BF70FD"/>
    <w:rPr>
      <w:rFonts w:ascii="Calibri Light" w:hAnsi="Calibri Light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BF70FD"/>
    <w:rPr>
      <w:rFonts w:ascii="Calibri Light" w:eastAsia="新細明體" w:hAnsi="Calibri Light" w:cs="Times New Roman"/>
      <w:sz w:val="18"/>
      <w:szCs w:val="18"/>
    </w:rPr>
  </w:style>
  <w:style w:type="paragraph" w:styleId="Header">
    <w:name w:val="header"/>
    <w:basedOn w:val="Normal"/>
    <w:link w:val="HeaderChar"/>
    <w:uiPriority w:val="99"/>
    <w:rsid w:val="00E27B9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HeaderChar">
    <w:name w:val="Header Char"/>
    <w:basedOn w:val="DefaultParagraphFont"/>
    <w:link w:val="Header"/>
    <w:uiPriority w:val="99"/>
    <w:locked/>
    <w:rsid w:val="00E27B9B"/>
    <w:rPr>
      <w:rFonts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rsid w:val="00E27B9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FooterChar">
    <w:name w:val="Footer Char"/>
    <w:basedOn w:val="DefaultParagraphFont"/>
    <w:link w:val="Footer"/>
    <w:uiPriority w:val="99"/>
    <w:locked/>
    <w:rsid w:val="00E27B9B"/>
    <w:rPr>
      <w:rFonts w:cs="Times New Roman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11</TotalTime>
  <Pages>2</Pages>
  <Words>143</Words>
  <Characters>821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石門區公所103學年度親職講座</dc:title>
  <dc:subject/>
  <dc:creator>smes</dc:creator>
  <cp:keywords/>
  <dc:description/>
  <cp:lastModifiedBy>h120</cp:lastModifiedBy>
  <cp:revision>7</cp:revision>
  <cp:lastPrinted>2014-06-20T03:04:00Z</cp:lastPrinted>
  <dcterms:created xsi:type="dcterms:W3CDTF">2014-06-20T03:02:00Z</dcterms:created>
  <dcterms:modified xsi:type="dcterms:W3CDTF">2014-06-20T03:57:00Z</dcterms:modified>
</cp:coreProperties>
</file>